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Ind w:w="-106" w:type="dxa"/>
        <w:tblLook w:val="01E0"/>
      </w:tblPr>
      <w:tblGrid>
        <w:gridCol w:w="3168"/>
        <w:gridCol w:w="3239"/>
        <w:gridCol w:w="3781"/>
      </w:tblGrid>
      <w:tr w:rsidR="001B7E2A" w:rsidRPr="00BB0F72">
        <w:trPr>
          <w:trHeight w:val="1698"/>
        </w:trPr>
        <w:tc>
          <w:tcPr>
            <w:tcW w:w="3168" w:type="dxa"/>
          </w:tcPr>
          <w:p w:rsidR="001B7E2A" w:rsidRPr="00BB0F72" w:rsidRDefault="001B7E2A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ПРИНЯТО </w:t>
            </w:r>
          </w:p>
          <w:p w:rsidR="001B7E2A" w:rsidRPr="00BB0F72" w:rsidRDefault="001B7E2A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педагогического совета </w:t>
            </w:r>
          </w:p>
          <w:p w:rsidR="001B7E2A" w:rsidRPr="00BB0F72" w:rsidRDefault="001B7E2A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</w:p>
        </w:tc>
        <w:tc>
          <w:tcPr>
            <w:tcW w:w="3239" w:type="dxa"/>
          </w:tcPr>
          <w:p w:rsidR="001B7E2A" w:rsidRPr="00BB0F72" w:rsidRDefault="001B7E2A" w:rsidP="001A20C6">
            <w:pPr>
              <w:spacing w:after="0" w:line="240" w:lineRule="auto"/>
              <w:ind w:left="-250" w:firstLine="250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66.6pt;margin-top:-27pt;width:193.5pt;height:129pt;z-index:-251658240;mso-position-horizontal-relative:text;mso-position-vertical-relative:text">
                  <v:imagedata r:id="rId4" o:title=""/>
                </v:shape>
              </w:pict>
            </w:r>
          </w:p>
        </w:tc>
        <w:tc>
          <w:tcPr>
            <w:tcW w:w="3781" w:type="dxa"/>
          </w:tcPr>
          <w:p w:rsidR="001B7E2A" w:rsidRPr="00BB0F72" w:rsidRDefault="001B7E2A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УТВЕРЖДАЮ                                     Директор школы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  <w:p w:rsidR="001B7E2A" w:rsidRPr="00BB0F72" w:rsidRDefault="001B7E2A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7E2A" w:rsidRPr="00BB0F72" w:rsidRDefault="001B7E2A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Зеленева Л.Х. </w:t>
            </w:r>
          </w:p>
          <w:p w:rsidR="001B7E2A" w:rsidRPr="00BB0F72" w:rsidRDefault="001B7E2A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Введено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в действие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приказом по школе 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.201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</w:tbl>
    <w:p w:rsidR="001B7E2A" w:rsidRPr="00344561" w:rsidRDefault="001B7E2A" w:rsidP="00344561">
      <w:pPr>
        <w:spacing w:after="0" w:line="206" w:lineRule="atLeast"/>
        <w:jc w:val="right"/>
        <w:textAlignment w:val="baseline"/>
        <w:rPr>
          <w:rFonts w:ascii="Times New Roman" w:hAnsi="Times New Roman" w:cs="Times New Roman"/>
          <w:color w:val="000000"/>
          <w:sz w:val="8"/>
          <w:szCs w:val="8"/>
          <w:lang w:eastAsia="ru-RU"/>
        </w:rPr>
      </w:pPr>
    </w:p>
    <w:p w:rsidR="001B7E2A" w:rsidRPr="00BD511B" w:rsidRDefault="001B7E2A" w:rsidP="00BD511B">
      <w:pPr>
        <w:spacing w:after="0" w:line="206" w:lineRule="atLeast"/>
        <w:jc w:val="right"/>
        <w:textAlignment w:val="baseline"/>
        <w:rPr>
          <w:rFonts w:ascii="Times New Roman" w:hAnsi="Times New Roman" w:cs="Times New Roman"/>
          <w:color w:val="000000"/>
          <w:sz w:val="8"/>
          <w:szCs w:val="8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8"/>
          <w:szCs w:val="8"/>
          <w:lang w:eastAsia="ru-RU"/>
        </w:rPr>
        <w:t> </w:t>
      </w:r>
    </w:p>
    <w:p w:rsidR="001B7E2A" w:rsidRPr="00344561" w:rsidRDefault="001B7E2A" w:rsidP="00344561">
      <w:pPr>
        <w:spacing w:after="0" w:line="206" w:lineRule="atLeast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1B7E2A" w:rsidRPr="00344561" w:rsidRDefault="001B7E2A" w:rsidP="00344561">
      <w:pPr>
        <w:spacing w:after="0" w:line="206" w:lineRule="atLeast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комиссии по антикоррупционной политике образовательных отношений и их исполнение МБОУ «Школа №136»</w:t>
      </w:r>
      <w:r w:rsidRPr="00344561">
        <w:rPr>
          <w:rFonts w:ascii="Times New Roman" w:hAnsi="Times New Roman" w:cs="Times New Roman"/>
          <w:b/>
          <w:bCs/>
          <w:color w:val="1B1F21"/>
          <w:sz w:val="24"/>
          <w:szCs w:val="24"/>
          <w:bdr w:val="none" w:sz="0" w:space="0" w:color="auto" w:frame="1"/>
          <w:lang w:eastAsia="ru-RU"/>
        </w:rPr>
        <w:t> 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 w:rsidRPr="00344561">
        <w:rPr>
          <w:rFonts w:ascii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 </w:t>
      </w: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правонарушений.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Основные понятия, применяемые в настоящем положении.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положении используются следующие основные понятия: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антикоррупционная политика</w:t>
      </w: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деятельность директора МБОУ «Школа№136»</w:t>
      </w:r>
      <w:r w:rsidRPr="00344561">
        <w:rPr>
          <w:rFonts w:ascii="Times New Roman" w:hAnsi="Times New Roman" w:cs="Times New Roman"/>
          <w:b/>
          <w:bCs/>
          <w:color w:val="1B1F21"/>
          <w:sz w:val="24"/>
          <w:szCs w:val="24"/>
          <w:bdr w:val="none" w:sz="0" w:space="0" w:color="auto" w:frame="1"/>
          <w:lang w:eastAsia="ru-RU"/>
        </w:rPr>
        <w:t> </w:t>
      </w: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антикоррупционной политике, направленной на создание эффективной системы противодействия коррупции;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445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антикоррупционная экспертиза </w:t>
      </w: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правовых актов - деятельность специалисто</w:t>
      </w:r>
      <w:bookmarkStart w:id="0" w:name="_GoBack"/>
      <w:bookmarkEnd w:id="0"/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по выявлению и описанию коррупциогенных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445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коррупция -</w:t>
      </w: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МБОУ «Школа №136»</w:t>
      </w:r>
      <w:r w:rsidRPr="00344561">
        <w:rPr>
          <w:rFonts w:ascii="Times New Roman" w:hAnsi="Times New Roman" w:cs="Times New Roman"/>
          <w:color w:val="1B1F21"/>
          <w:sz w:val="24"/>
          <w:szCs w:val="24"/>
          <w:bdr w:val="none" w:sz="0" w:space="0" w:color="auto" w:frame="1"/>
          <w:lang w:eastAsia="ru-RU"/>
        </w:rPr>
        <w:t> </w:t>
      </w: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445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коррупционное правонарушение</w:t>
      </w: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445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коррупциогенный фактор</w:t>
      </w: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явление или совокупность явлений, порождающих коррупционные правонарушения или способствующие их распространению;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445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предупреждение коррупции -</w:t>
      </w: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деятельность образовательной организации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445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субъекты антикоррупционной политики</w:t>
      </w: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общественные и иные организации, уполномоченные в пределах своей компетенции осуществлять противодействие коррупции;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445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антикоррупционный мониторинг</w:t>
      </w: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наблюдение, анализ, оценка и прогноз коррупционных правонарушений, коррупционных факторов, а также форм противодействия коррупции.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Основные принципы противодействия коррупции.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приоритета защиты прав и законных интересов физических и юридических лиц;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взаимодействия с общественными объединениями и гражданами.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Основные задачи Антикоррупционной комиссии.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 Основными задачами Антикоррупционной комиссии являются: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разработка программных мероприятий по антикоррупционной политике образовательного учреждения и осуществление контроля за их реализацией;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предупреждение коррупционных проявлений;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формирование антикоррупционного общественного сознания;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-обеспечение прозрачности деятельности общеобразовательного учреждения;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формирование нетерпимого отношения к коррупционным действиям.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4.Состав Антикоррупционной комиссии.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 Персональный состав Антикоррупционной комиссии устанавливается директором образовательного учреждения.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 Антикоррупционная комиссия формируется из числа сотрудников образовательного учреждения.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 Председатель Антикоррупционной комиссии: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организует ее работу в соответствии с определенными ей задачами;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определяет место, время проведения и повестку дня заседаний Антикоррупционной комиссии;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дает соответствующие поручения членам комиссии.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 Секретарь Антикоррупционной комиссии: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организует подготовку материалов к заседаниям Антикоррупционной комиссии, а также проектов ее решения;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информирует членов Антикоррупционной комиссии о месте, времени и повестке дня очередного заседания Антикоррупционной комиссии, обеспечивает их необходимыми справочно-информационными материалами;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ведет протокол заседания Антикоррупционной комиссии.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4.5. Председатель Антикоррупционной комиссии и ее члены осуществляют свою деятельность на общественных началах.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Полномочия Антикоррупционной комиссии.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Антикоррупционная комиссия в своей деятельности вправе осуществлять следующие полномочия: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представлять информацию о работе по исполнению Программы по противодействию коррупции;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заслушивать на своих заседаниях руководителей структурных подразделений о проводимой работе по предупреждению коррупционных правонарушений;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рассматривать ход исполнения Программы на заседаниях, оперативных совещаниях;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осуществлять проверку структурных подразделений образовательного учреждения;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осуществлять проверку и давать правовую оценку внутренней документации образовательного учреждения с целью проведения антикоррупционных мероприятий;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осуществлять контроль за ведением документов строгой отчетности в образовательном учреждении;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осуществлять взаимодействие с правоохранительными органами в целях обмена информацией и проведении антикоррупционных мероприятий.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Основные меры предупреждения коррупционных правонарушений.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 Предупреждение коррупционных правонарушений осуществляется путем применения следующих мер: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разработка и реализация антикоррупционных программ;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проведение антикоррупционной экспертизы правовых актов и их проектов;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антикоррупционные образование и пропаганда;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иные меры, предусмотренные законодательством Российской Федерации.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План мероприятий по реализации стратегии антикоррупционной политики.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образовательной организации.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 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5.3. 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Антикоррупционная экспертиза правовых актов и их проектов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 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6.2. Решение о проведении антикоррупционной экспертизы правовых актов и их проектов принимается руководителем образовательной организации.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6.3. Граждане (ученики, родители, работники) вправе обратиться к председателю комиссии по антикоррупционной политике образовательной организации с обращением о проведении антикоррупционной экспертизы действующих правовых актов.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 Антикоррупционные образование и пропаганда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7.1. Для решения задач по формированию антикоррупционного мировоззрения, повышения уровня правосознания и правовой культуры, образовательном учреждении в установленном порядке организуется изучение правовых и морально-этических аспектов деятельности.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7.2. Организация антикоррупционного образования осуществляется.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7.4. Организация антикоррупционной пропаганды осуществляется в соответствии с законодательством Российской Федерации.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8. Внедрение антикоррупционных механизмов.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8.1. Проведение совещания с работниками школы по вопросам антикоррупционной политики в образовании.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8.3. Участие в комплексных проверках образовательной организации по порядку привлечения внебюджетных средств и их целевому использованию.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8.4. Усиление контроля за ведением документов строгой отчетности.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8.5. 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8.6. 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1B7E2A" w:rsidRPr="00344561" w:rsidRDefault="001B7E2A" w:rsidP="00344561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8.7. 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1B7E2A" w:rsidRPr="00BD511B" w:rsidRDefault="001B7E2A" w:rsidP="00BD511B">
      <w:pPr>
        <w:spacing w:after="0" w:line="20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445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sectPr w:rsidR="001B7E2A" w:rsidRPr="00BD511B" w:rsidSect="00EE0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2B20"/>
    <w:rsid w:val="000047A6"/>
    <w:rsid w:val="000D3279"/>
    <w:rsid w:val="0011250A"/>
    <w:rsid w:val="001A20C6"/>
    <w:rsid w:val="001B7E2A"/>
    <w:rsid w:val="00295A9D"/>
    <w:rsid w:val="00344561"/>
    <w:rsid w:val="0036360B"/>
    <w:rsid w:val="00662B20"/>
    <w:rsid w:val="0071676B"/>
    <w:rsid w:val="00BB0F72"/>
    <w:rsid w:val="00BD511B"/>
    <w:rsid w:val="00E3675F"/>
    <w:rsid w:val="00EE00B8"/>
    <w:rsid w:val="00EF4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0B8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BD511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BD51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92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1389</Words>
  <Characters>7920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</dc:title>
  <dc:subject/>
  <dc:creator>Резеда Фархутдинова</dc:creator>
  <cp:keywords/>
  <dc:description/>
  <cp:lastModifiedBy>user</cp:lastModifiedBy>
  <cp:revision>3</cp:revision>
  <cp:lastPrinted>2017-10-12T09:41:00Z</cp:lastPrinted>
  <dcterms:created xsi:type="dcterms:W3CDTF">2017-10-12T09:41:00Z</dcterms:created>
  <dcterms:modified xsi:type="dcterms:W3CDTF">2017-10-12T10:48:00Z</dcterms:modified>
</cp:coreProperties>
</file>